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6C0213" w14:textId="6952FF2D" w:rsidR="002027E5" w:rsidRPr="00E00359" w:rsidRDefault="00AD00C4" w:rsidP="00AD00C4">
      <w:pPr>
        <w:jc w:val="center"/>
        <w:rPr>
          <w:rFonts w:ascii="Aptos Display" w:hAnsi="Aptos Display"/>
        </w:rPr>
      </w:pPr>
      <w:r w:rsidRPr="00E00359">
        <w:rPr>
          <w:rFonts w:ascii="Aptos Display" w:hAnsi="Aptos Display" w:cs="Arial"/>
          <w:b/>
          <w:color w:val="002060"/>
          <w:sz w:val="28"/>
          <w:szCs w:val="24"/>
        </w:rPr>
        <w:t>DOSSIER « MISSION DE SECOURS</w:t>
      </w:r>
      <w:r w:rsidRPr="00E00359">
        <w:rPr>
          <w:rFonts w:ascii="Aptos Display" w:hAnsi="Aptos Display" w:cs="Cambria"/>
          <w:b/>
          <w:color w:val="002060"/>
          <w:sz w:val="28"/>
          <w:szCs w:val="24"/>
        </w:rPr>
        <w:t> </w:t>
      </w:r>
      <w:r w:rsidRPr="00E00359">
        <w:rPr>
          <w:rFonts w:ascii="Aptos Display" w:hAnsi="Aptos Display" w:cs="Quicksand"/>
          <w:b/>
          <w:color w:val="002060"/>
          <w:sz w:val="28"/>
          <w:szCs w:val="24"/>
        </w:rPr>
        <w:t>»</w:t>
      </w:r>
    </w:p>
    <w:tbl>
      <w:tblPr>
        <w:tblStyle w:val="Grilledutableau"/>
        <w:tblW w:w="10862" w:type="dxa"/>
        <w:jc w:val="center"/>
        <w:tblBorders>
          <w:top w:val="none" w:sz="0" w:space="0" w:color="auto"/>
          <w:left w:val="none" w:sz="0" w:space="0" w:color="auto"/>
          <w:bottom w:val="single" w:sz="4" w:space="0" w:color="C00000"/>
          <w:right w:val="none" w:sz="0" w:space="0" w:color="auto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3393"/>
        <w:gridCol w:w="3047"/>
        <w:gridCol w:w="4422"/>
      </w:tblGrid>
      <w:tr w:rsidR="00AD00C4" w:rsidRPr="00E00359" w14:paraId="0BBD42F9" w14:textId="77777777" w:rsidTr="00AD00C4">
        <w:trPr>
          <w:trHeight w:val="275"/>
          <w:jc w:val="center"/>
        </w:trPr>
        <w:tc>
          <w:tcPr>
            <w:tcW w:w="3393" w:type="dxa"/>
            <w:tcBorders>
              <w:top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17F680C5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N° DEMANDE</w:t>
            </w:r>
          </w:p>
        </w:tc>
        <w:tc>
          <w:tcPr>
            <w:tcW w:w="7469" w:type="dxa"/>
            <w:gridSpan w:val="2"/>
            <w:tcBorders>
              <w:top w:val="single" w:sz="4" w:space="0" w:color="C00000"/>
            </w:tcBorders>
            <w:shd w:val="clear" w:color="auto" w:fill="F2F2F2" w:themeFill="background1" w:themeFillShade="F2"/>
            <w:vAlign w:val="center"/>
          </w:tcPr>
          <w:p w14:paraId="66B6BEA9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${</w:t>
            </w:r>
            <w:proofErr w:type="spellStart"/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numero_demande</w:t>
            </w:r>
            <w:proofErr w:type="spellEnd"/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}</w:t>
            </w:r>
          </w:p>
        </w:tc>
      </w:tr>
      <w:tr w:rsidR="00AD00C4" w:rsidRPr="00E00359" w14:paraId="1FF3E66E" w14:textId="77777777" w:rsidTr="00AD00C4">
        <w:trPr>
          <w:trHeight w:val="562"/>
          <w:jc w:val="center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76BEFB4F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NOM MANIFESTATION</w:t>
            </w:r>
          </w:p>
        </w:tc>
        <w:tc>
          <w:tcPr>
            <w:tcW w:w="7469" w:type="dxa"/>
            <w:gridSpan w:val="2"/>
            <w:shd w:val="clear" w:color="auto" w:fill="auto"/>
            <w:vAlign w:val="center"/>
          </w:tcPr>
          <w:p w14:paraId="17BBF006" w14:textId="0AB65074" w:rsidR="00AD00C4" w:rsidRPr="00E00359" w:rsidRDefault="00DC439C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  <w:lang w:val="en-US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  <w:lang w:val="en-US"/>
              </w:rPr>
              <w:t>${</w:t>
            </w:r>
            <w:proofErr w:type="spellStart"/>
            <w:r w:rsidRPr="00E00359">
              <w:rPr>
                <w:rFonts w:ascii="Aptos Display" w:hAnsi="Aptos Display" w:cstheme="minorHAnsi"/>
                <w:b/>
                <w:color w:val="002060"/>
                <w:szCs w:val="48"/>
                <w:lang w:val="en-US"/>
              </w:rPr>
              <w:t>nom_manif</w:t>
            </w:r>
            <w:proofErr w:type="spellEnd"/>
            <w:r w:rsidRPr="00E00359">
              <w:rPr>
                <w:rFonts w:ascii="Aptos Display" w:hAnsi="Aptos Display" w:cstheme="minorHAnsi"/>
                <w:b/>
                <w:color w:val="002060"/>
                <w:szCs w:val="48"/>
                <w:lang w:val="en-US"/>
              </w:rPr>
              <w:t>}</w:t>
            </w:r>
          </w:p>
        </w:tc>
      </w:tr>
      <w:tr w:rsidR="00AD00C4" w:rsidRPr="00E00359" w14:paraId="06C4766C" w14:textId="77777777" w:rsidTr="00AD00C4">
        <w:trPr>
          <w:trHeight w:val="275"/>
          <w:jc w:val="center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6ADBD20A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DEBUT</w:t>
            </w:r>
          </w:p>
        </w:tc>
        <w:tc>
          <w:tcPr>
            <w:tcW w:w="3047" w:type="dxa"/>
            <w:shd w:val="clear" w:color="auto" w:fill="auto"/>
            <w:vAlign w:val="center"/>
          </w:tcPr>
          <w:p w14:paraId="0E15BFCC" w14:textId="51CC19A0" w:rsidR="00AD00C4" w:rsidRPr="00E00359" w:rsidRDefault="00DC439C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16"/>
              </w:rPr>
            </w:pPr>
            <w:r w:rsidRPr="00E00359">
              <w:rPr>
                <w:rFonts w:ascii="Aptos Display" w:hAnsi="Aptos Display"/>
                <w:color w:val="002060"/>
                <w:szCs w:val="16"/>
              </w:rPr>
              <w:t>${</w:t>
            </w:r>
            <w:proofErr w:type="spellStart"/>
            <w:r w:rsidRPr="00E00359">
              <w:rPr>
                <w:rFonts w:ascii="Aptos Display" w:hAnsi="Aptos Display"/>
                <w:color w:val="002060"/>
                <w:szCs w:val="16"/>
              </w:rPr>
              <w:t>date_debut</w:t>
            </w:r>
            <w:proofErr w:type="spellEnd"/>
            <w:r w:rsidRPr="00E00359">
              <w:rPr>
                <w:rFonts w:ascii="Aptos Display" w:hAnsi="Aptos Display"/>
                <w:color w:val="002060"/>
                <w:szCs w:val="16"/>
              </w:rPr>
              <w:t>}</w:t>
            </w:r>
          </w:p>
        </w:tc>
        <w:tc>
          <w:tcPr>
            <w:tcW w:w="4422" w:type="dxa"/>
            <w:shd w:val="clear" w:color="auto" w:fill="auto"/>
            <w:vAlign w:val="center"/>
          </w:tcPr>
          <w:p w14:paraId="736BB9D1" w14:textId="519B29FF" w:rsidR="00AD00C4" w:rsidRPr="00E00359" w:rsidRDefault="00DC439C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/>
                <w:color w:val="002060"/>
                <w:sz w:val="18"/>
                <w:szCs w:val="14"/>
              </w:rPr>
              <w:t>${</w:t>
            </w:r>
            <w:proofErr w:type="spellStart"/>
            <w:r w:rsidRPr="00E00359">
              <w:rPr>
                <w:rFonts w:ascii="Aptos Display" w:hAnsi="Aptos Display"/>
                <w:color w:val="002060"/>
                <w:sz w:val="18"/>
                <w:szCs w:val="14"/>
              </w:rPr>
              <w:t>heure_debut</w:t>
            </w:r>
            <w:proofErr w:type="spellEnd"/>
            <w:r w:rsidRPr="00E00359">
              <w:rPr>
                <w:rFonts w:ascii="Aptos Display" w:hAnsi="Aptos Display"/>
                <w:color w:val="002060"/>
                <w:sz w:val="18"/>
                <w:szCs w:val="14"/>
              </w:rPr>
              <w:t>}</w:t>
            </w:r>
          </w:p>
        </w:tc>
      </w:tr>
      <w:tr w:rsidR="00AD00C4" w:rsidRPr="00E00359" w14:paraId="7FA94C5A" w14:textId="77777777" w:rsidTr="00AD00C4">
        <w:trPr>
          <w:trHeight w:val="275"/>
          <w:jc w:val="center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39FFCB80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FIN</w:t>
            </w:r>
          </w:p>
        </w:tc>
        <w:tc>
          <w:tcPr>
            <w:tcW w:w="3047" w:type="dxa"/>
            <w:vAlign w:val="center"/>
          </w:tcPr>
          <w:p w14:paraId="252EC52B" w14:textId="631E2E64" w:rsidR="00AD00C4" w:rsidRPr="00E00359" w:rsidRDefault="00DC439C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16"/>
              </w:rPr>
            </w:pPr>
            <w:r w:rsidRPr="00E00359">
              <w:rPr>
                <w:rFonts w:ascii="Aptos Display" w:hAnsi="Aptos Display"/>
                <w:color w:val="002060"/>
                <w:szCs w:val="16"/>
              </w:rPr>
              <w:t>${</w:t>
            </w:r>
            <w:proofErr w:type="spellStart"/>
            <w:r w:rsidRPr="00E00359">
              <w:rPr>
                <w:rFonts w:ascii="Aptos Display" w:hAnsi="Aptos Display"/>
                <w:color w:val="002060"/>
                <w:szCs w:val="16"/>
              </w:rPr>
              <w:t>date_fin</w:t>
            </w:r>
            <w:proofErr w:type="spellEnd"/>
            <w:r w:rsidR="003D78BA" w:rsidRPr="00E00359">
              <w:rPr>
                <w:rFonts w:ascii="Aptos Display" w:hAnsi="Aptos Display"/>
                <w:color w:val="002060"/>
                <w:szCs w:val="16"/>
              </w:rPr>
              <w:t>}</w:t>
            </w:r>
          </w:p>
        </w:tc>
        <w:tc>
          <w:tcPr>
            <w:tcW w:w="4422" w:type="dxa"/>
            <w:vAlign w:val="center"/>
          </w:tcPr>
          <w:p w14:paraId="0E4ECA08" w14:textId="066EAAF4" w:rsidR="00AD00C4" w:rsidRPr="00E00359" w:rsidRDefault="00DC439C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/>
                <w:color w:val="002060"/>
                <w:sz w:val="18"/>
                <w:szCs w:val="14"/>
              </w:rPr>
              <w:t>${</w:t>
            </w:r>
            <w:proofErr w:type="spellStart"/>
            <w:r w:rsidRPr="00E00359">
              <w:rPr>
                <w:rFonts w:ascii="Aptos Display" w:hAnsi="Aptos Display"/>
                <w:color w:val="002060"/>
                <w:sz w:val="18"/>
                <w:szCs w:val="14"/>
              </w:rPr>
              <w:t>heure_fin</w:t>
            </w:r>
            <w:proofErr w:type="spellEnd"/>
            <w:r w:rsidRPr="00E00359">
              <w:rPr>
                <w:rFonts w:ascii="Aptos Display" w:hAnsi="Aptos Display"/>
                <w:color w:val="002060"/>
                <w:sz w:val="18"/>
                <w:szCs w:val="14"/>
              </w:rPr>
              <w:t>}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fldChar w:fldCharType="begin"/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instrText xml:space="preserve"> MERGEFIELD  Heure_Fin \@ HH:mm </w:instrText>
            </w:r>
            <w:r w:rsidR="00000000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fldChar w:fldCharType="separate"/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fldChar w:fldCharType="end"/>
            </w:r>
          </w:p>
        </w:tc>
      </w:tr>
      <w:tr w:rsidR="00AD00C4" w:rsidRPr="00E00359" w14:paraId="307AD528" w14:textId="77777777" w:rsidTr="00AD00C4">
        <w:trPr>
          <w:trHeight w:val="671"/>
          <w:jc w:val="center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1CE3026C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ADRESSE MANIFESTATION</w:t>
            </w:r>
          </w:p>
        </w:tc>
        <w:tc>
          <w:tcPr>
            <w:tcW w:w="7469" w:type="dxa"/>
            <w:gridSpan w:val="2"/>
            <w:vAlign w:val="center"/>
          </w:tcPr>
          <w:p w14:paraId="049DB023" w14:textId="0CA9247D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</w:t>
            </w:r>
            <w:r w:rsidR="00263680" w:rsidRPr="00E00359">
              <w:rPr>
                <w:rFonts w:ascii="Aptos Display" w:hAnsi="Aptos Display" w:cstheme="minorHAnsi"/>
                <w:color w:val="002060"/>
                <w:szCs w:val="20"/>
              </w:rPr>
              <w:t>${adresse}</w:t>
            </w:r>
          </w:p>
        </w:tc>
      </w:tr>
      <w:tr w:rsidR="00AD00C4" w:rsidRPr="00E00359" w14:paraId="45CE6B5A" w14:textId="77777777" w:rsidTr="00AD00C4">
        <w:trPr>
          <w:trHeight w:val="286"/>
          <w:jc w:val="center"/>
        </w:trPr>
        <w:tc>
          <w:tcPr>
            <w:tcW w:w="3393" w:type="dxa"/>
            <w:vMerge w:val="restart"/>
            <w:shd w:val="clear" w:color="auto" w:fill="F2F2F2" w:themeFill="background1" w:themeFillShade="F2"/>
            <w:vAlign w:val="center"/>
          </w:tcPr>
          <w:p w14:paraId="735019F9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CONTACT SUR PLACE</w:t>
            </w:r>
          </w:p>
        </w:tc>
        <w:tc>
          <w:tcPr>
            <w:tcW w:w="7469" w:type="dxa"/>
            <w:gridSpan w:val="2"/>
            <w:vAlign w:val="center"/>
          </w:tcPr>
          <w:p w14:paraId="6301595F" w14:textId="08EA2406" w:rsidR="00AD00C4" w:rsidRPr="00E00359" w:rsidRDefault="00263680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${contact}</w:t>
            </w:r>
          </w:p>
        </w:tc>
      </w:tr>
      <w:tr w:rsidR="00AD00C4" w:rsidRPr="00E00359" w14:paraId="2A41A45C" w14:textId="77777777" w:rsidTr="00AD00C4">
        <w:trPr>
          <w:trHeight w:val="286"/>
          <w:jc w:val="center"/>
        </w:trPr>
        <w:tc>
          <w:tcPr>
            <w:tcW w:w="3393" w:type="dxa"/>
            <w:vMerge/>
            <w:shd w:val="clear" w:color="auto" w:fill="F2F2F2" w:themeFill="background1" w:themeFillShade="F2"/>
            <w:vAlign w:val="center"/>
          </w:tcPr>
          <w:p w14:paraId="1AF92D5F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</w:p>
        </w:tc>
        <w:tc>
          <w:tcPr>
            <w:tcW w:w="7469" w:type="dxa"/>
            <w:gridSpan w:val="2"/>
            <w:vAlign w:val="center"/>
          </w:tcPr>
          <w:p w14:paraId="644E4889" w14:textId="40B31AC2" w:rsidR="00AD00C4" w:rsidRPr="00E00359" w:rsidRDefault="00263680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${</w:t>
            </w:r>
            <w:proofErr w:type="spellStart"/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telephone_</w:t>
            </w:r>
            <w:r w:rsidR="00722CA2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contact</w:t>
            </w:r>
            <w:proofErr w:type="spellEnd"/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}</w:t>
            </w:r>
          </w:p>
        </w:tc>
      </w:tr>
      <w:tr w:rsidR="00AD00C4" w:rsidRPr="00E00359" w14:paraId="65776F53" w14:textId="77777777" w:rsidTr="00AD00C4">
        <w:trPr>
          <w:trHeight w:val="286"/>
          <w:jc w:val="center"/>
        </w:trPr>
        <w:tc>
          <w:tcPr>
            <w:tcW w:w="10862" w:type="dxa"/>
            <w:gridSpan w:val="3"/>
            <w:shd w:val="clear" w:color="auto" w:fill="auto"/>
            <w:vAlign w:val="center"/>
          </w:tcPr>
          <w:p w14:paraId="334B292D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</w:p>
        </w:tc>
      </w:tr>
      <w:tr w:rsidR="00AD00C4" w:rsidRPr="00E00359" w14:paraId="37BA3807" w14:textId="77777777" w:rsidTr="00AD00C4">
        <w:trPr>
          <w:trHeight w:val="286"/>
          <w:jc w:val="center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31F6A409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CHEF DE DISPOSITIF</w:t>
            </w:r>
          </w:p>
        </w:tc>
        <w:tc>
          <w:tcPr>
            <w:tcW w:w="7469" w:type="dxa"/>
            <w:gridSpan w:val="2"/>
            <w:vAlign w:val="center"/>
          </w:tcPr>
          <w:p w14:paraId="5DFFC1CA" w14:textId="3C4EA3F9" w:rsidR="00AD00C4" w:rsidRPr="00E00359" w:rsidRDefault="00975D3A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color w:val="002060"/>
                <w:szCs w:val="20"/>
              </w:rPr>
              <w:t>${</w:t>
            </w:r>
            <w:proofErr w:type="spellStart"/>
            <w:r w:rsidRPr="00E00359">
              <w:rPr>
                <w:rFonts w:ascii="Aptos Display" w:hAnsi="Aptos Display" w:cstheme="minorHAnsi"/>
                <w:color w:val="002060"/>
                <w:szCs w:val="20"/>
              </w:rPr>
              <w:t>Nom_CD</w:t>
            </w:r>
            <w:proofErr w:type="spellEnd"/>
            <w:r w:rsidRPr="00E00359">
              <w:rPr>
                <w:rFonts w:ascii="Aptos Display" w:hAnsi="Aptos Display" w:cstheme="minorHAnsi"/>
                <w:color w:val="002060"/>
                <w:szCs w:val="20"/>
              </w:rPr>
              <w:t>} ${</w:t>
            </w:r>
            <w:proofErr w:type="spellStart"/>
            <w:r w:rsidRPr="00E00359">
              <w:rPr>
                <w:rFonts w:ascii="Aptos Display" w:hAnsi="Aptos Display" w:cstheme="minorHAnsi"/>
                <w:color w:val="002060"/>
                <w:szCs w:val="20"/>
              </w:rPr>
              <w:t>Prenom_CD</w:t>
            </w:r>
            <w:proofErr w:type="spellEnd"/>
            <w:r w:rsidRPr="00E00359">
              <w:rPr>
                <w:rFonts w:ascii="Aptos Display" w:hAnsi="Aptos Display" w:cstheme="minorHAnsi"/>
                <w:color w:val="002060"/>
                <w:szCs w:val="20"/>
              </w:rPr>
              <w:t>}</w:t>
            </w:r>
          </w:p>
        </w:tc>
      </w:tr>
      <w:tr w:rsidR="00AD00C4" w:rsidRPr="00E00359" w14:paraId="02266570" w14:textId="77777777" w:rsidTr="00AD00C4">
        <w:trPr>
          <w:trHeight w:val="286"/>
          <w:jc w:val="center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7E042F9E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DIMENSIONNEMENT</w:t>
            </w:r>
          </w:p>
        </w:tc>
        <w:tc>
          <w:tcPr>
            <w:tcW w:w="7469" w:type="dxa"/>
            <w:gridSpan w:val="2"/>
            <w:vAlign w:val="center"/>
          </w:tcPr>
          <w:p w14:paraId="01A3C0C1" w14:textId="24C2F2E6" w:rsidR="00AD00C4" w:rsidRPr="00E00359" w:rsidRDefault="00263680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color w:val="002060"/>
                <w:szCs w:val="20"/>
              </w:rPr>
              <w:t>${</w:t>
            </w:r>
            <w:proofErr w:type="spellStart"/>
            <w:r w:rsidRPr="00E00359">
              <w:rPr>
                <w:rFonts w:ascii="Aptos Display" w:hAnsi="Aptos Display" w:cstheme="minorHAnsi"/>
                <w:color w:val="002060"/>
                <w:szCs w:val="20"/>
              </w:rPr>
              <w:t>type_dps</w:t>
            </w:r>
            <w:proofErr w:type="spellEnd"/>
            <w:r w:rsidRPr="00E00359">
              <w:rPr>
                <w:rFonts w:ascii="Aptos Display" w:hAnsi="Aptos Display" w:cstheme="minorHAnsi"/>
                <w:color w:val="002060"/>
                <w:szCs w:val="20"/>
              </w:rPr>
              <w:t>}</w:t>
            </w:r>
          </w:p>
        </w:tc>
      </w:tr>
      <w:tr w:rsidR="00AD00C4" w:rsidRPr="00E00359" w14:paraId="3C09A683" w14:textId="77777777" w:rsidTr="00AD00C4">
        <w:trPr>
          <w:trHeight w:val="286"/>
          <w:jc w:val="center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160E2B72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INTERVENANTS SECOURISTES</w:t>
            </w:r>
          </w:p>
        </w:tc>
        <w:tc>
          <w:tcPr>
            <w:tcW w:w="7469" w:type="dxa"/>
            <w:gridSpan w:val="2"/>
            <w:vAlign w:val="center"/>
          </w:tcPr>
          <w:p w14:paraId="38A56467" w14:textId="3C7284E8" w:rsidR="00AD00C4" w:rsidRPr="00E00359" w:rsidRDefault="00263680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color w:val="002060"/>
                <w:szCs w:val="20"/>
              </w:rPr>
              <w:t>${</w:t>
            </w:r>
            <w:proofErr w:type="spellStart"/>
            <w:r w:rsidRPr="00E00359">
              <w:rPr>
                <w:rFonts w:ascii="Aptos Display" w:hAnsi="Aptos Display" w:cstheme="minorHAnsi"/>
                <w:color w:val="002060"/>
                <w:szCs w:val="20"/>
              </w:rPr>
              <w:t>nb_is</w:t>
            </w:r>
            <w:proofErr w:type="spellEnd"/>
            <w:r w:rsidRPr="00E00359">
              <w:rPr>
                <w:rFonts w:ascii="Aptos Display" w:hAnsi="Aptos Display" w:cstheme="minorHAnsi"/>
                <w:color w:val="002060"/>
                <w:szCs w:val="20"/>
              </w:rPr>
              <w:t>}</w:t>
            </w:r>
          </w:p>
        </w:tc>
      </w:tr>
      <w:tr w:rsidR="00AD00C4" w:rsidRPr="00E00359" w14:paraId="4912C3E0" w14:textId="77777777" w:rsidTr="00AD00C4">
        <w:trPr>
          <w:trHeight w:val="286"/>
          <w:jc w:val="center"/>
        </w:trPr>
        <w:tc>
          <w:tcPr>
            <w:tcW w:w="3393" w:type="dxa"/>
            <w:vMerge w:val="restart"/>
            <w:shd w:val="clear" w:color="auto" w:fill="F2F2F2" w:themeFill="background1" w:themeFillShade="F2"/>
            <w:vAlign w:val="center"/>
          </w:tcPr>
          <w:p w14:paraId="5945BEB7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 xml:space="preserve">VEHICULES </w:t>
            </w:r>
            <w:r w:rsidRPr="00E00359">
              <w:rPr>
                <w:rFonts w:ascii="Aptos Display" w:hAnsi="Aptos Display" w:cstheme="minorHAnsi"/>
                <w:bCs/>
                <w:color w:val="002060"/>
                <w:sz w:val="16"/>
                <w:szCs w:val="36"/>
              </w:rPr>
              <w:t>(voir ordre de mission)</w:t>
            </w:r>
          </w:p>
        </w:tc>
        <w:tc>
          <w:tcPr>
            <w:tcW w:w="7469" w:type="dxa"/>
            <w:gridSpan w:val="2"/>
            <w:vAlign w:val="center"/>
          </w:tcPr>
          <w:p w14:paraId="63B24520" w14:textId="19DD3DB4" w:rsidR="00AD00C4" w:rsidRPr="00E00359" w:rsidRDefault="00263680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${VPSP}</w:t>
            </w:r>
          </w:p>
        </w:tc>
      </w:tr>
      <w:tr w:rsidR="00AD00C4" w:rsidRPr="00E00359" w14:paraId="2888D839" w14:textId="77777777" w:rsidTr="00AD00C4">
        <w:trPr>
          <w:trHeight w:val="286"/>
          <w:jc w:val="center"/>
        </w:trPr>
        <w:tc>
          <w:tcPr>
            <w:tcW w:w="3393" w:type="dxa"/>
            <w:vMerge/>
            <w:shd w:val="clear" w:color="auto" w:fill="F2F2F2" w:themeFill="background1" w:themeFillShade="F2"/>
            <w:vAlign w:val="center"/>
          </w:tcPr>
          <w:p w14:paraId="6FF14DC0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</w:p>
        </w:tc>
        <w:tc>
          <w:tcPr>
            <w:tcW w:w="7469" w:type="dxa"/>
            <w:gridSpan w:val="2"/>
            <w:vAlign w:val="center"/>
          </w:tcPr>
          <w:p w14:paraId="1740B5BD" w14:textId="674CCF95" w:rsidR="00AD00C4" w:rsidRPr="00E00359" w:rsidRDefault="00263680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${VL}</w:t>
            </w:r>
          </w:p>
        </w:tc>
      </w:tr>
      <w:tr w:rsidR="00AD00C4" w:rsidRPr="00E00359" w14:paraId="323CE584" w14:textId="77777777" w:rsidTr="00AD00C4">
        <w:trPr>
          <w:trHeight w:val="286"/>
          <w:jc w:val="center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24DBBDE7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 xml:space="preserve">MATERIEL </w:t>
            </w:r>
            <w:r w:rsidRPr="00E00359">
              <w:rPr>
                <w:rFonts w:ascii="Aptos Display" w:hAnsi="Aptos Display" w:cstheme="minorHAnsi"/>
                <w:bCs/>
                <w:color w:val="002060"/>
                <w:sz w:val="16"/>
                <w:szCs w:val="36"/>
              </w:rPr>
              <w:t>(voir ordre de mission)</w:t>
            </w:r>
          </w:p>
        </w:tc>
        <w:tc>
          <w:tcPr>
            <w:tcW w:w="7469" w:type="dxa"/>
            <w:gridSpan w:val="2"/>
            <w:vAlign w:val="center"/>
          </w:tcPr>
          <w:p w14:paraId="1D110D6E" w14:textId="74A262C2" w:rsidR="00AD00C4" w:rsidRPr="00E00359" w:rsidRDefault="00263680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${</w:t>
            </w:r>
            <w:proofErr w:type="spellStart"/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Materiel</w:t>
            </w:r>
            <w:proofErr w:type="spellEnd"/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fldChar w:fldCharType="begin"/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instrText xml:space="preserve"> MERGEFIELD Parametres_4Materiel </w:instrText>
            </w:r>
            <w:r w:rsidR="00000000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fldChar w:fldCharType="separate"/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fldChar w:fldCharType="end"/>
            </w:r>
          </w:p>
        </w:tc>
      </w:tr>
      <w:tr w:rsidR="00AD00C4" w:rsidRPr="00E00359" w14:paraId="3AA50DE1" w14:textId="77777777" w:rsidTr="00AD00C4">
        <w:trPr>
          <w:trHeight w:val="286"/>
          <w:jc w:val="center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653DC767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TELEPHONE SECOURISTE</w:t>
            </w:r>
          </w:p>
        </w:tc>
        <w:tc>
          <w:tcPr>
            <w:tcW w:w="7469" w:type="dxa"/>
            <w:gridSpan w:val="2"/>
            <w:vAlign w:val="center"/>
          </w:tcPr>
          <w:p w14:paraId="0E179B14" w14:textId="131F49E3" w:rsidR="00AD00C4" w:rsidRPr="00E00359" w:rsidRDefault="00263680" w:rsidP="00AD00C4">
            <w:pPr>
              <w:jc w:val="center"/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${</w:t>
            </w:r>
            <w:proofErr w:type="spellStart"/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telephone_secouriste</w:t>
            </w:r>
            <w:proofErr w:type="spellEnd"/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}</w:t>
            </w:r>
          </w:p>
        </w:tc>
      </w:tr>
      <w:tr w:rsidR="00AD00C4" w:rsidRPr="00E00359" w14:paraId="6A21823A" w14:textId="77777777" w:rsidTr="00AD00C4">
        <w:trPr>
          <w:trHeight w:val="286"/>
          <w:jc w:val="center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691252BE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DOCUMENT REMIS</w:t>
            </w:r>
          </w:p>
        </w:tc>
        <w:tc>
          <w:tcPr>
            <w:tcW w:w="7469" w:type="dxa"/>
            <w:gridSpan w:val="2"/>
            <w:vAlign w:val="center"/>
          </w:tcPr>
          <w:p w14:paraId="7EFD3356" w14:textId="79991D1A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${case1}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Demande de dispositif prévisionnel de secours</w:t>
            </w:r>
          </w:p>
          <w:p w14:paraId="52A77529" w14:textId="72371E47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${case2}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Devis n° ${</w:t>
            </w:r>
            <w:proofErr w:type="spellStart"/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numero_demande</w:t>
            </w:r>
            <w:proofErr w:type="spellEnd"/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} avec récapitulatif du dimensionnement</w:t>
            </w:r>
          </w:p>
          <w:p w14:paraId="7D4676BD" w14:textId="188C482D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${case3}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Convention n° ${</w:t>
            </w:r>
            <w:proofErr w:type="spellStart"/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numero_demande</w:t>
            </w:r>
            <w:proofErr w:type="spellEnd"/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}</w:t>
            </w:r>
          </w:p>
          <w:p w14:paraId="1346307E" w14:textId="65D69F3F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${case4}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Facture n° ${</w:t>
            </w:r>
            <w:proofErr w:type="spellStart"/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numero_demande</w:t>
            </w:r>
            <w:proofErr w:type="spellEnd"/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}</w:t>
            </w:r>
          </w:p>
          <w:p w14:paraId="06BF00C2" w14:textId="317D8BAA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${case5}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Main courante n° ${</w:t>
            </w:r>
            <w:proofErr w:type="spellStart"/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numero_demande</w:t>
            </w:r>
            <w:proofErr w:type="spellEnd"/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}</w:t>
            </w:r>
          </w:p>
          <w:p w14:paraId="688CC1AE" w14:textId="02D97731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${case6}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Document logistique n° ${</w:t>
            </w:r>
            <w:proofErr w:type="spellStart"/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numero_demande</w:t>
            </w:r>
            <w:proofErr w:type="spellEnd"/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}</w:t>
            </w:r>
          </w:p>
          <w:p w14:paraId="7AEF1AAE" w14:textId="7B811D70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${case7}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Ordre de mission </w:t>
            </w:r>
          </w:p>
          <w:p w14:paraId="41DF89AF" w14:textId="0DCDFC1C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${case8}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Check-list véhicules</w:t>
            </w:r>
          </w:p>
          <w:p w14:paraId="37B1DDCF" w14:textId="77777777" w:rsidR="00AD00C4" w:rsidRPr="00E00359" w:rsidRDefault="00AD00C4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sym w:font="Wingdings 2" w:char="F0A3"/>
            </w: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Autre : </w:t>
            </w:r>
          </w:p>
          <w:p w14:paraId="3D9722DE" w14:textId="77777777" w:rsidR="00AD00C4" w:rsidRPr="00E00359" w:rsidRDefault="00AD00C4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</w:p>
        </w:tc>
      </w:tr>
      <w:tr w:rsidR="00AD00C4" w:rsidRPr="00E00359" w14:paraId="7EC12024" w14:textId="77777777" w:rsidTr="00AD00C4">
        <w:trPr>
          <w:trHeight w:val="286"/>
          <w:jc w:val="center"/>
        </w:trPr>
        <w:tc>
          <w:tcPr>
            <w:tcW w:w="3393" w:type="dxa"/>
            <w:shd w:val="clear" w:color="auto" w:fill="F2F2F2" w:themeFill="background1" w:themeFillShade="F2"/>
            <w:vAlign w:val="center"/>
          </w:tcPr>
          <w:p w14:paraId="228DD446" w14:textId="77777777" w:rsidR="00AD00C4" w:rsidRPr="00E00359" w:rsidRDefault="00AD00C4" w:rsidP="00AD00C4">
            <w:pPr>
              <w:jc w:val="center"/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VERIFICATIONS</w:t>
            </w:r>
          </w:p>
        </w:tc>
        <w:tc>
          <w:tcPr>
            <w:tcW w:w="7469" w:type="dxa"/>
            <w:gridSpan w:val="2"/>
            <w:vAlign w:val="center"/>
          </w:tcPr>
          <w:p w14:paraId="361535CE" w14:textId="4C448C57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${case9}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Dossier conforme (documents présents, pas d’anomalies)</w:t>
            </w:r>
          </w:p>
          <w:p w14:paraId="66BDF866" w14:textId="3B75F00C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${case10}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Équipe conforme (ordre de mission)</w:t>
            </w:r>
          </w:p>
          <w:p w14:paraId="20EF55B8" w14:textId="5D723D30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${case11}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Matériel conforme (inventaires types)</w:t>
            </w:r>
          </w:p>
          <w:p w14:paraId="18B84691" w14:textId="56752430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${case12}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Véhicules conformes (check-list conducteur)</w:t>
            </w:r>
          </w:p>
          <w:p w14:paraId="7077F088" w14:textId="74C740CE" w:rsidR="00AD00C4" w:rsidRPr="00E00359" w:rsidRDefault="00031A8D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${case13} </w:t>
            </w:r>
            <w:r w:rsidR="00AD00C4"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 xml:space="preserve"> Briefing de départ</w:t>
            </w:r>
          </w:p>
          <w:p w14:paraId="445372AA" w14:textId="77777777" w:rsidR="00AD00C4" w:rsidRPr="00E00359" w:rsidRDefault="00AD00C4" w:rsidP="00AD00C4">
            <w:pPr>
              <w:rPr>
                <w:rFonts w:ascii="Aptos Display" w:hAnsi="Aptos Display" w:cstheme="minorHAnsi"/>
                <w:b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/>
                <w:color w:val="002060"/>
                <w:szCs w:val="48"/>
              </w:rPr>
              <w:t>SIGNATURE CHEF DE DISPOSITIF</w:t>
            </w:r>
          </w:p>
          <w:p w14:paraId="5062B4E8" w14:textId="5827AA4C" w:rsidR="00AD00C4" w:rsidRPr="00E00359" w:rsidRDefault="00FF083F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  <w:r w:rsidRPr="00E00359">
              <w:rPr>
                <w:rFonts w:ascii="Aptos Display" w:hAnsi="Aptos Display" w:cstheme="minorHAnsi"/>
                <w:bCs/>
                <w:color w:val="002060"/>
                <w:szCs w:val="48"/>
              </w:rPr>
              <w:t>${signature1}</w:t>
            </w:r>
          </w:p>
          <w:p w14:paraId="75C2F741" w14:textId="77777777" w:rsidR="00AD00C4" w:rsidRPr="00E00359" w:rsidRDefault="00AD00C4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</w:p>
          <w:p w14:paraId="539463AF" w14:textId="77777777" w:rsidR="00AD00C4" w:rsidRPr="00E00359" w:rsidRDefault="00AD00C4" w:rsidP="00AD00C4">
            <w:pPr>
              <w:rPr>
                <w:rFonts w:ascii="Aptos Display" w:hAnsi="Aptos Display" w:cstheme="minorHAnsi"/>
                <w:bCs/>
                <w:color w:val="002060"/>
                <w:szCs w:val="48"/>
              </w:rPr>
            </w:pPr>
          </w:p>
        </w:tc>
      </w:tr>
    </w:tbl>
    <w:p w14:paraId="36F5FBB8" w14:textId="77777777" w:rsidR="00083AC5" w:rsidRPr="00E00359" w:rsidRDefault="00083AC5" w:rsidP="00AD00C4">
      <w:pPr>
        <w:rPr>
          <w:rFonts w:ascii="Aptos Display" w:hAnsi="Aptos Display"/>
        </w:rPr>
      </w:pPr>
    </w:p>
    <w:sectPr w:rsidR="00083AC5" w:rsidRPr="00E00359" w:rsidSect="002F40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4B0D13" w14:textId="77777777" w:rsidR="000B2B4C" w:rsidRDefault="000B2B4C" w:rsidP="009036A9">
      <w:pPr>
        <w:spacing w:after="0" w:line="240" w:lineRule="auto"/>
      </w:pPr>
      <w:r>
        <w:separator/>
      </w:r>
    </w:p>
  </w:endnote>
  <w:endnote w:type="continuationSeparator" w:id="0">
    <w:p w14:paraId="6B6D1712" w14:textId="77777777" w:rsidR="000B2B4C" w:rsidRDefault="000B2B4C" w:rsidP="00903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00503000000000000"/>
    <w:charset w:val="00"/>
    <w:family w:val="auto"/>
    <w:pitch w:val="variable"/>
    <w:sig w:usb0="8000002F" w:usb1="00000008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0B7EF" w14:textId="77777777" w:rsidR="000B7DEC" w:rsidRDefault="000B7DE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350C0F" w14:textId="77777777" w:rsidR="006E6684" w:rsidRPr="00AE079A" w:rsidRDefault="006E6684" w:rsidP="00BC304F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1C899" w14:textId="77777777" w:rsidR="000B7DEC" w:rsidRDefault="000B7DE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3CF063" w14:textId="77777777" w:rsidR="000B2B4C" w:rsidRDefault="000B2B4C" w:rsidP="009036A9">
      <w:pPr>
        <w:spacing w:after="0" w:line="240" w:lineRule="auto"/>
      </w:pPr>
      <w:r>
        <w:separator/>
      </w:r>
    </w:p>
  </w:footnote>
  <w:footnote w:type="continuationSeparator" w:id="0">
    <w:p w14:paraId="7D4247BC" w14:textId="77777777" w:rsidR="000B2B4C" w:rsidRDefault="000B2B4C" w:rsidP="00903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30761D" w14:textId="77777777" w:rsidR="000B7DEC" w:rsidRDefault="000B7DE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9A5C56" w14:textId="2233CB7F" w:rsidR="000E2B5E" w:rsidRPr="00DC7ABD" w:rsidRDefault="00DC7ABD" w:rsidP="00DC7ABD">
    <w:pPr>
      <w:tabs>
        <w:tab w:val="left" w:pos="2250"/>
        <w:tab w:val="left" w:pos="6013"/>
      </w:tabs>
      <w:rPr>
        <w:rFonts w:ascii="Aptos Display" w:hAnsi="Aptos Display"/>
        <w:sz w:val="24"/>
        <w:szCs w:val="24"/>
      </w:rPr>
    </w:pPr>
    <w:bookmarkStart w:id="0" w:name="_Hlk167448335"/>
    <w:bookmarkStart w:id="1" w:name="_Hlk167448336"/>
    <w:r w:rsidRPr="00DC7ABD">
      <w:rPr>
        <w:rFonts w:ascii="Aptos Display" w:hAnsi="Aptos Display"/>
        <w:sz w:val="24"/>
        <w:szCs w:val="24"/>
      </w:rPr>
      <w:t>${logo}</w:t>
    </w:r>
    <w:r>
      <w:rPr>
        <w:rFonts w:ascii="Aptos Display" w:hAnsi="Aptos Display"/>
        <w:sz w:val="24"/>
        <w:szCs w:val="24"/>
      </w:rPr>
      <w:tab/>
    </w:r>
    <w:r>
      <w:rPr>
        <w:rFonts w:ascii="Aptos Display" w:hAnsi="Aptos Display"/>
        <w:sz w:val="24"/>
        <w:szCs w:val="24"/>
      </w:rPr>
      <w:tab/>
    </w:r>
    <w:r>
      <w:rPr>
        <w:rFonts w:ascii="Aptos Display" w:hAnsi="Aptos Display"/>
        <w:sz w:val="24"/>
        <w:szCs w:val="24"/>
      </w:rPr>
      <w:tab/>
    </w:r>
    <w:r>
      <w:rPr>
        <w:rFonts w:ascii="Aptos Display" w:hAnsi="Aptos Display"/>
        <w:sz w:val="24"/>
        <w:szCs w:val="24"/>
      </w:rPr>
      <w:tab/>
    </w:r>
    <w:r>
      <w:rPr>
        <w:rFonts w:ascii="Aptos Display" w:hAnsi="Aptos Display"/>
        <w:sz w:val="24"/>
        <w:szCs w:val="24"/>
      </w:rPr>
      <w:tab/>
    </w:r>
    <w:r w:rsidRPr="00A16133">
      <w:rPr>
        <w:b/>
        <w:noProof/>
        <w:szCs w:val="18"/>
      </w:rPr>
      <w:drawing>
        <wp:inline distT="0" distB="0" distL="0" distR="0" wp14:anchorId="06CA9D74" wp14:editId="03745D81">
          <wp:extent cx="447675" cy="447675"/>
          <wp:effectExtent l="0" t="0" r="9525" b="9525"/>
          <wp:docPr id="735662779" name="Image 3" descr="Une image contenant Graphique, clipart, conception, créativité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5662779" name="Image 3" descr="Une image contenant Graphique, clipart, conception, créativité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chemeClr val="tx1">
                        <a:lumMod val="95000"/>
                        <a:lumOff val="5000"/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0A36F" w14:textId="77777777" w:rsidR="000B7DEC" w:rsidRDefault="000B7DE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9D4F56"/>
    <w:multiLevelType w:val="hybridMultilevel"/>
    <w:tmpl w:val="97D06BC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F013E"/>
    <w:multiLevelType w:val="hybridMultilevel"/>
    <w:tmpl w:val="BCE6328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7D149E"/>
    <w:multiLevelType w:val="hybridMultilevel"/>
    <w:tmpl w:val="677EEB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353C19"/>
    <w:multiLevelType w:val="hybridMultilevel"/>
    <w:tmpl w:val="1700D3C8"/>
    <w:lvl w:ilvl="0" w:tplc="81A035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F22469"/>
    <w:multiLevelType w:val="hybridMultilevel"/>
    <w:tmpl w:val="1700D3C8"/>
    <w:lvl w:ilvl="0" w:tplc="81A035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34C58"/>
    <w:multiLevelType w:val="hybridMultilevel"/>
    <w:tmpl w:val="7FA2CE0C"/>
    <w:lvl w:ilvl="0" w:tplc="D0F280B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9E27014"/>
    <w:multiLevelType w:val="hybridMultilevel"/>
    <w:tmpl w:val="0B668B56"/>
    <w:lvl w:ilvl="0" w:tplc="040C0001">
      <w:start w:val="1"/>
      <w:numFmt w:val="bullet"/>
      <w:lvlText w:val=""/>
      <w:lvlJc w:val="left"/>
      <w:pPr>
        <w:ind w:left="5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6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7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8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9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0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0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11687" w:hanging="360"/>
      </w:pPr>
      <w:rPr>
        <w:rFonts w:ascii="Wingdings" w:hAnsi="Wingdings" w:hint="default"/>
      </w:rPr>
    </w:lvl>
  </w:abstractNum>
  <w:abstractNum w:abstractNumId="7" w15:restartNumberingAfterBreak="0">
    <w:nsid w:val="742051EE"/>
    <w:multiLevelType w:val="hybridMultilevel"/>
    <w:tmpl w:val="D476509C"/>
    <w:lvl w:ilvl="0" w:tplc="E9B0B8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FB24DF"/>
    <w:multiLevelType w:val="hybridMultilevel"/>
    <w:tmpl w:val="1700D3C8"/>
    <w:lvl w:ilvl="0" w:tplc="81A035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4624007">
    <w:abstractNumId w:val="6"/>
  </w:num>
  <w:num w:numId="2" w16cid:durableId="873611659">
    <w:abstractNumId w:val="3"/>
  </w:num>
  <w:num w:numId="3" w16cid:durableId="88819540">
    <w:abstractNumId w:val="8"/>
  </w:num>
  <w:num w:numId="4" w16cid:durableId="1430546984">
    <w:abstractNumId w:val="4"/>
  </w:num>
  <w:num w:numId="5" w16cid:durableId="448351925">
    <w:abstractNumId w:val="2"/>
  </w:num>
  <w:num w:numId="6" w16cid:durableId="255410546">
    <w:abstractNumId w:val="1"/>
  </w:num>
  <w:num w:numId="7" w16cid:durableId="864247949">
    <w:abstractNumId w:val="0"/>
  </w:num>
  <w:num w:numId="8" w16cid:durableId="1914729294">
    <w:abstractNumId w:val="7"/>
  </w:num>
  <w:num w:numId="9" w16cid:durableId="8036194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0C4"/>
    <w:rsid w:val="0001320F"/>
    <w:rsid w:val="00031A8D"/>
    <w:rsid w:val="00031B1A"/>
    <w:rsid w:val="000414A5"/>
    <w:rsid w:val="000743D9"/>
    <w:rsid w:val="00083AC5"/>
    <w:rsid w:val="00084FF7"/>
    <w:rsid w:val="0008547F"/>
    <w:rsid w:val="000865D2"/>
    <w:rsid w:val="000B2B4C"/>
    <w:rsid w:val="000B7DEC"/>
    <w:rsid w:val="000D13C5"/>
    <w:rsid w:val="000E2B5E"/>
    <w:rsid w:val="0011447D"/>
    <w:rsid w:val="00131B59"/>
    <w:rsid w:val="001669C0"/>
    <w:rsid w:val="001C7976"/>
    <w:rsid w:val="001E12F9"/>
    <w:rsid w:val="002027E5"/>
    <w:rsid w:val="00263680"/>
    <w:rsid w:val="002F34D3"/>
    <w:rsid w:val="002F402B"/>
    <w:rsid w:val="0032193B"/>
    <w:rsid w:val="00340178"/>
    <w:rsid w:val="00340803"/>
    <w:rsid w:val="003472D7"/>
    <w:rsid w:val="0036539C"/>
    <w:rsid w:val="00393915"/>
    <w:rsid w:val="00394778"/>
    <w:rsid w:val="003957E5"/>
    <w:rsid w:val="003A58AA"/>
    <w:rsid w:val="003C307A"/>
    <w:rsid w:val="003C5134"/>
    <w:rsid w:val="003D78BA"/>
    <w:rsid w:val="004351C4"/>
    <w:rsid w:val="004464DE"/>
    <w:rsid w:val="00453CF6"/>
    <w:rsid w:val="00485CCE"/>
    <w:rsid w:val="00487186"/>
    <w:rsid w:val="0049443A"/>
    <w:rsid w:val="004A2738"/>
    <w:rsid w:val="004A7284"/>
    <w:rsid w:val="00500904"/>
    <w:rsid w:val="00504DAE"/>
    <w:rsid w:val="005D2D7E"/>
    <w:rsid w:val="005E44F3"/>
    <w:rsid w:val="005F485D"/>
    <w:rsid w:val="006130F0"/>
    <w:rsid w:val="00643A8A"/>
    <w:rsid w:val="00660409"/>
    <w:rsid w:val="0066140A"/>
    <w:rsid w:val="00697D07"/>
    <w:rsid w:val="006A6024"/>
    <w:rsid w:val="006C1BD9"/>
    <w:rsid w:val="006E6684"/>
    <w:rsid w:val="00701B7A"/>
    <w:rsid w:val="007129B3"/>
    <w:rsid w:val="00722CA2"/>
    <w:rsid w:val="00734526"/>
    <w:rsid w:val="00761AE0"/>
    <w:rsid w:val="00786EDC"/>
    <w:rsid w:val="007C3230"/>
    <w:rsid w:val="007F1469"/>
    <w:rsid w:val="00807A91"/>
    <w:rsid w:val="0082441B"/>
    <w:rsid w:val="00827F9C"/>
    <w:rsid w:val="00863402"/>
    <w:rsid w:val="008666A1"/>
    <w:rsid w:val="008A0D65"/>
    <w:rsid w:val="008A6ECB"/>
    <w:rsid w:val="008B3B10"/>
    <w:rsid w:val="008B3B53"/>
    <w:rsid w:val="008B4478"/>
    <w:rsid w:val="008D4EBE"/>
    <w:rsid w:val="008F71E9"/>
    <w:rsid w:val="009036A9"/>
    <w:rsid w:val="00912700"/>
    <w:rsid w:val="009661B0"/>
    <w:rsid w:val="00975D32"/>
    <w:rsid w:val="00975D3A"/>
    <w:rsid w:val="009A6721"/>
    <w:rsid w:val="009D5B37"/>
    <w:rsid w:val="009E16B6"/>
    <w:rsid w:val="009E42DF"/>
    <w:rsid w:val="00A019FA"/>
    <w:rsid w:val="00A24AD3"/>
    <w:rsid w:val="00A61F52"/>
    <w:rsid w:val="00A62DB8"/>
    <w:rsid w:val="00AC2DAA"/>
    <w:rsid w:val="00AD00C4"/>
    <w:rsid w:val="00AE079A"/>
    <w:rsid w:val="00AF3E15"/>
    <w:rsid w:val="00B3219D"/>
    <w:rsid w:val="00B54CE3"/>
    <w:rsid w:val="00B914B4"/>
    <w:rsid w:val="00B935F7"/>
    <w:rsid w:val="00B96993"/>
    <w:rsid w:val="00BC304F"/>
    <w:rsid w:val="00BF28DC"/>
    <w:rsid w:val="00C036D1"/>
    <w:rsid w:val="00C05C4D"/>
    <w:rsid w:val="00C45CA9"/>
    <w:rsid w:val="00C55803"/>
    <w:rsid w:val="00D57BAE"/>
    <w:rsid w:val="00D6117B"/>
    <w:rsid w:val="00DB0C20"/>
    <w:rsid w:val="00DC02F0"/>
    <w:rsid w:val="00DC439C"/>
    <w:rsid w:val="00DC7ABD"/>
    <w:rsid w:val="00DF72A2"/>
    <w:rsid w:val="00E00359"/>
    <w:rsid w:val="00E51CF7"/>
    <w:rsid w:val="00E7730D"/>
    <w:rsid w:val="00E94AE5"/>
    <w:rsid w:val="00EA51DA"/>
    <w:rsid w:val="00EC156C"/>
    <w:rsid w:val="00EE58C8"/>
    <w:rsid w:val="00F3213A"/>
    <w:rsid w:val="00F36E72"/>
    <w:rsid w:val="00F6645F"/>
    <w:rsid w:val="00FD47FC"/>
    <w:rsid w:val="00FF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B0B14"/>
  <w15:docId w15:val="{64641F2F-787D-49D5-97F3-6C97612FD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AC5"/>
    <w:rPr>
      <w:rFonts w:ascii="Quicksand" w:hAnsi="Quicksand"/>
      <w:color w:val="1F2442"/>
      <w:sz w:val="20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7F1469"/>
    <w:pPr>
      <w:keepNext/>
      <w:keepLines/>
      <w:spacing w:before="240" w:after="0"/>
      <w:outlineLvl w:val="0"/>
    </w:pPr>
    <w:rPr>
      <w:rFonts w:eastAsiaTheme="majorEastAsia" w:cstheme="majorBidi"/>
      <w:b/>
      <w:caps/>
      <w:color w:val="D13B31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B0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B0C20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903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36A9"/>
  </w:style>
  <w:style w:type="paragraph" w:styleId="Pieddepage">
    <w:name w:val="footer"/>
    <w:basedOn w:val="Normal"/>
    <w:link w:val="PieddepageCar"/>
    <w:uiPriority w:val="99"/>
    <w:unhideWhenUsed/>
    <w:rsid w:val="00903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36A9"/>
  </w:style>
  <w:style w:type="paragraph" w:styleId="Paragraphedeliste">
    <w:name w:val="List Paragraph"/>
    <w:basedOn w:val="Normal"/>
    <w:uiPriority w:val="34"/>
    <w:qFormat/>
    <w:rsid w:val="008F71E9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019FA"/>
    <w:rPr>
      <w:color w:val="0000FF" w:themeColor="hyperlink"/>
      <w:u w:val="single"/>
    </w:rPr>
  </w:style>
  <w:style w:type="character" w:customStyle="1" w:styleId="st">
    <w:name w:val="st"/>
    <w:basedOn w:val="Policepardfaut"/>
    <w:rsid w:val="0032193B"/>
  </w:style>
  <w:style w:type="table" w:styleId="Grilledutableau">
    <w:name w:val="Table Grid"/>
    <w:basedOn w:val="TableauNormal"/>
    <w:uiPriority w:val="59"/>
    <w:rsid w:val="00F36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autoRedefine/>
    <w:uiPriority w:val="10"/>
    <w:qFormat/>
    <w:rsid w:val="00083AC5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83AC5"/>
    <w:rPr>
      <w:rFonts w:ascii="Quicksand" w:eastAsiaTheme="majorEastAsia" w:hAnsi="Quicksand" w:cstheme="majorBidi"/>
      <w:b/>
      <w:spacing w:val="-10"/>
      <w:kern w:val="28"/>
      <w:sz w:val="28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7F1469"/>
    <w:rPr>
      <w:rFonts w:ascii="Quicksand" w:eastAsiaTheme="majorEastAsia" w:hAnsi="Quicksand" w:cstheme="majorBidi"/>
      <w:b/>
      <w:caps/>
      <w:color w:val="D13B31"/>
      <w:sz w:val="32"/>
      <w:szCs w:val="32"/>
    </w:rPr>
  </w:style>
  <w:style w:type="table" w:customStyle="1" w:styleId="UDPS">
    <w:name w:val="UDPS"/>
    <w:basedOn w:val="TableauNormal"/>
    <w:uiPriority w:val="99"/>
    <w:rsid w:val="002027E5"/>
    <w:pPr>
      <w:spacing w:after="0" w:line="240" w:lineRule="auto"/>
    </w:pPr>
    <w:tblPr>
      <w:tblBorders>
        <w:bottom w:val="single" w:sz="4" w:space="0" w:color="D13B31"/>
        <w:insideH w:val="single" w:sz="4" w:space="0" w:color="D13B31"/>
        <w:insideV w:val="single" w:sz="4" w:space="0" w:color="D13B31"/>
      </w:tblBorders>
    </w:tblPr>
    <w:tcPr>
      <w:shd w:val="clear" w:color="auto" w:fill="F2F2F2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50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rap\Documents\Projet%20entreprise\Logiciels\PhoenixUpload\A%20upload\template\entete%20UDPS%2054%20avec%20logo%20ANPS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entete UDPS 54 avec logo ANPS</Template>
  <TotalTime>0</TotalTime>
  <Pages>1</Pages>
  <Words>195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Nicolas Watrin</dc:creator>
  <cp:lastModifiedBy>Nicolas Watrin</cp:lastModifiedBy>
  <cp:revision>11</cp:revision>
  <cp:lastPrinted>2024-05-21T17:01:00Z</cp:lastPrinted>
  <dcterms:created xsi:type="dcterms:W3CDTF">2024-05-21T16:52:00Z</dcterms:created>
  <dcterms:modified xsi:type="dcterms:W3CDTF">2024-05-24T11:05:00Z</dcterms:modified>
</cp:coreProperties>
</file>